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B14B4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94B14B5" w14:textId="77777777" w:rsidR="00F90453" w:rsidRDefault="00957C32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594B14B8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4B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4B7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594B14BB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4B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4BA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594B14BE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4B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36065D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36065D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4BD" w14:textId="6A630B33" w:rsidR="00222867" w:rsidRDefault="00D917A5" w:rsidP="006A14A3">
            <w:r>
              <w:rPr>
                <w:rFonts w:hint="cs"/>
                <w:rtl/>
              </w:rPr>
              <w:t>19.09.2021</w:t>
            </w:r>
          </w:p>
        </w:tc>
      </w:tr>
    </w:tbl>
    <w:p w14:paraId="594B14BF" w14:textId="77777777" w:rsidR="00332AFB" w:rsidRDefault="00957C32" w:rsidP="00222867">
      <w:pPr>
        <w:rPr>
          <w:rtl/>
        </w:rPr>
      </w:pPr>
    </w:p>
    <w:p w14:paraId="594B14C0" w14:textId="77777777" w:rsidR="00222867" w:rsidRDefault="00957C32" w:rsidP="00222867">
      <w:pPr>
        <w:rPr>
          <w:rtl/>
        </w:rPr>
      </w:pPr>
    </w:p>
    <w:p w14:paraId="594B14C1" w14:textId="77777777" w:rsidR="00222867" w:rsidRDefault="00957C32" w:rsidP="00222867">
      <w:pPr>
        <w:rPr>
          <w:rtl/>
        </w:rPr>
      </w:pPr>
    </w:p>
    <w:p w14:paraId="594B14C2" w14:textId="77777777" w:rsidR="00222867" w:rsidRDefault="00957C32" w:rsidP="00222867">
      <w:pPr>
        <w:rPr>
          <w:rtl/>
        </w:rPr>
      </w:pPr>
    </w:p>
    <w:p w14:paraId="594B14C3" w14:textId="77777777" w:rsidR="00222867" w:rsidRDefault="00957C32" w:rsidP="00222867">
      <w:pPr>
        <w:rPr>
          <w:rtl/>
        </w:rPr>
      </w:pPr>
    </w:p>
    <w:p w14:paraId="594B14C4" w14:textId="77777777" w:rsidR="00222867" w:rsidRDefault="00957C32" w:rsidP="00222867">
      <w:pPr>
        <w:rPr>
          <w:rtl/>
        </w:rPr>
      </w:pPr>
    </w:p>
    <w:p w14:paraId="594B14C5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94B14C6" w14:textId="77777777" w:rsidR="00222867" w:rsidRDefault="00957C3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94B14C7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594B14C8" w14:textId="77777777" w:rsidR="00222867" w:rsidRPr="00AF57E9" w:rsidRDefault="00957C32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94B14CA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4C9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594B14CF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594B14CB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 </w:t>
            </w:r>
            <w:proofErr w:type="spellStart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ושו"שים</w:t>
            </w:r>
            <w:proofErr w:type="spellEnd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המנוהלת בחוות השרתים המרכזית של המשרד. </w:t>
            </w:r>
          </w:p>
          <w:p w14:paraId="594B14CC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תחזוקה, אירוח, </w:t>
            </w:r>
            <w:proofErr w:type="spellStart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ושו"שים</w:t>
            </w:r>
            <w:proofErr w:type="spellEnd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המנוהלת בשרתי אירוח, לצורך החצנה "לעולם". </w:t>
            </w:r>
          </w:p>
          <w:p w14:paraId="594B14CD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 </w:t>
            </w:r>
            <w:proofErr w:type="spellStart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ושו"שים</w:t>
            </w:r>
            <w:proofErr w:type="spellEnd"/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מודול ניהול סקרים טלפוניים. </w:t>
            </w:r>
          </w:p>
          <w:p w14:paraId="594B14CE" w14:textId="482FA84B" w:rsidR="006401F5" w:rsidRPr="00C25E6B" w:rsidRDefault="006401F5" w:rsidP="00D917A5">
            <w:pPr>
              <w:pStyle w:val="af4"/>
              <w:spacing w:line="276" w:lineRule="auto"/>
              <w:ind w:left="360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14:paraId="594B14D0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94B14D1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94B14D2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94B14D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94B14D4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594B14D9" w14:textId="77777777" w:rsidTr="00222867">
        <w:tc>
          <w:tcPr>
            <w:tcW w:w="3085" w:type="dxa"/>
            <w:hideMark/>
          </w:tcPr>
          <w:p w14:paraId="594B14D5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94B14D6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94B14D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94B14D8" w14:textId="77777777" w:rsidR="00222867" w:rsidRPr="00AF57E9" w:rsidRDefault="00957C3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94B14DA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53D54" w14:paraId="594B14DD" w14:textId="77777777" w:rsidTr="007C4A53">
        <w:tc>
          <w:tcPr>
            <w:tcW w:w="2675" w:type="dxa"/>
            <w:shd w:val="clear" w:color="auto" w:fill="E6E6E6"/>
            <w:hideMark/>
          </w:tcPr>
          <w:p w14:paraId="594B14DB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594B14DC" w14:textId="77777777" w:rsidR="00C53D54" w:rsidRPr="00336915" w:rsidRDefault="00C53D54" w:rsidP="00C53D5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טופ 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ל.ה.ב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.) בע"מ</w:t>
            </w:r>
          </w:p>
        </w:tc>
      </w:tr>
      <w:tr w:rsidR="00C53D54" w14:paraId="594B14E1" w14:textId="77777777" w:rsidTr="007C4A53">
        <w:tc>
          <w:tcPr>
            <w:tcW w:w="2675" w:type="dxa"/>
            <w:shd w:val="clear" w:color="auto" w:fill="E6E6E6"/>
            <w:hideMark/>
          </w:tcPr>
          <w:p w14:paraId="594B14DE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94B14DF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594B14E0" w14:textId="77777777" w:rsidR="00C53D54" w:rsidRPr="0053500C" w:rsidRDefault="00C53D54" w:rsidP="00C53D54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4067B3">
              <w:rPr>
                <w:rFonts w:ascii="Arial" w:hAnsi="Arial"/>
                <w:b/>
                <w:sz w:val="22"/>
                <w:szCs w:val="22"/>
                <w:rtl/>
              </w:rPr>
              <w:t>513880211</w:t>
            </w:r>
          </w:p>
        </w:tc>
      </w:tr>
      <w:tr w:rsidR="007548B0" w14:paraId="594B14E5" w14:textId="77777777" w:rsidTr="007C4A53">
        <w:tc>
          <w:tcPr>
            <w:tcW w:w="2675" w:type="dxa"/>
            <w:shd w:val="clear" w:color="auto" w:fill="E6E6E6"/>
            <w:hideMark/>
          </w:tcPr>
          <w:p w14:paraId="594B14E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594B14E3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594B14E4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36065D" w14:paraId="594B14E8" w14:textId="77777777" w:rsidTr="007C4A53">
        <w:tc>
          <w:tcPr>
            <w:tcW w:w="2675" w:type="dxa"/>
            <w:shd w:val="clear" w:color="auto" w:fill="E6E6E6"/>
            <w:hideMark/>
          </w:tcPr>
          <w:p w14:paraId="594B14E6" w14:textId="77777777" w:rsidR="0036065D" w:rsidRPr="0018125B" w:rsidRDefault="0036065D" w:rsidP="0036065D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77B8A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594B14E7" w14:textId="6D2CE6B7" w:rsidR="0036065D" w:rsidRPr="00AF57E9" w:rsidRDefault="0036065D" w:rsidP="00A00A2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946D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 w:rsidR="007813E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91</w:t>
            </w:r>
            <w:r w:rsidRPr="00946D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A00A2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900</w:t>
            </w:r>
            <w:bookmarkStart w:id="0" w:name="_GoBack"/>
            <w:bookmarkEnd w:id="0"/>
            <w:r w:rsidRPr="00946D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36065D" w14:paraId="594B14EB" w14:textId="77777777" w:rsidTr="007C4A53">
        <w:tc>
          <w:tcPr>
            <w:tcW w:w="2675" w:type="dxa"/>
            <w:shd w:val="clear" w:color="auto" w:fill="E6E6E6"/>
            <w:hideMark/>
          </w:tcPr>
          <w:p w14:paraId="594B14E9" w14:textId="77777777" w:rsidR="0036065D" w:rsidRPr="0018125B" w:rsidRDefault="0036065D" w:rsidP="0036065D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77B8A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594B14EA" w14:textId="78F9A605" w:rsidR="0036065D" w:rsidRPr="0053500C" w:rsidRDefault="0036065D" w:rsidP="007813E5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/20</w:t>
            </w:r>
            <w:r w:rsidR="00880CBD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7813E5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7813E5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14:paraId="594B14EC" w14:textId="77777777" w:rsidR="00222867" w:rsidRPr="00AF57E9" w:rsidRDefault="00957C3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94B14ED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94B14E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94B14EF" w14:textId="77777777" w:rsidR="00222867" w:rsidRPr="00AF57E9" w:rsidRDefault="00957C3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94B14F0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94B14F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94B14F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94B14F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94B14F4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594B14F7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B14F5" w14:textId="77777777" w:rsidR="00C53D54" w:rsidRDefault="00C53D54" w:rsidP="00C53D5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"נמלה", המשמשת יחידות משרד שונות לניהול סקרים, מפותחת ומתוחזקת על ידי חברת </w:t>
            </w: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טופ 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ל.ה.ב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.)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נמצאת בבעלותה של החברה, ולמשרד הבריאות זכויות שימוש בה. </w:t>
            </w:r>
          </w:p>
          <w:p w14:paraId="594B14F6" w14:textId="77777777" w:rsidR="00572407" w:rsidRPr="000346D8" w:rsidRDefault="00C53D54" w:rsidP="00C53D54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למיטב ידיעתי, לנוכח מצב דברים בו קוד המקור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והקניין הרוחני במערכת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שייך לחברת </w:t>
            </w: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טופ 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proofErr w:type="spellStart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ל.ה.ב</w:t>
            </w:r>
            <w:proofErr w:type="spellEnd"/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.)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 היא היחידה המסוגלת לתחזק ולבצע את המשימות אשר פורטו לעיל במערכת.</w:t>
            </w:r>
          </w:p>
        </w:tc>
      </w:tr>
    </w:tbl>
    <w:p w14:paraId="594B14F8" w14:textId="77777777" w:rsidR="00222867" w:rsidRPr="00534CCB" w:rsidRDefault="00957C3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94B14F9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94B14FA" w14:textId="77777777" w:rsidR="00222867" w:rsidRPr="00AF57E9" w:rsidRDefault="00957C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94B14FB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94B14F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25E6B" w14:paraId="594B1502" w14:textId="77777777" w:rsidTr="0098429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4FD" w14:textId="0B04930E" w:rsidR="00C25E6B" w:rsidRPr="0053500C" w:rsidRDefault="00D917A5" w:rsidP="00656F9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טלי לוי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4FE" w14:textId="07C53745" w:rsidR="00C25E6B" w:rsidRPr="0053500C" w:rsidRDefault="00C25E6B" w:rsidP="00DD2E7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880CBD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הפרויקט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4FF" w14:textId="0B6AC59D" w:rsidR="00C25E6B" w:rsidRDefault="00C25E6B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594B1500" w14:textId="2A78BA7D" w:rsidR="00C25E6B" w:rsidRDefault="00D917A5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7497296B" wp14:editId="19D380EE">
                  <wp:extent cx="1263015" cy="374499"/>
                  <wp:effectExtent l="0" t="0" r="0" b="698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101" cy="375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4B1501" w14:textId="77777777" w:rsidR="00C25E6B" w:rsidRPr="0053500C" w:rsidRDefault="00C25E6B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548B0" w14:paraId="594B150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0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0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0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94B1507" w14:textId="77777777" w:rsidR="00222867" w:rsidRDefault="00957C32" w:rsidP="00222867">
      <w:pPr>
        <w:rPr>
          <w:rtl/>
        </w:rPr>
      </w:pPr>
    </w:p>
    <w:p w14:paraId="594B1508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594B1509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594B150D" w14:textId="77777777" w:rsidTr="006A14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50A" w14:textId="47495BC2" w:rsidR="00B07843" w:rsidRPr="0053500C" w:rsidRDefault="00FB2631" w:rsidP="006A14A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50B" w14:textId="77777777" w:rsidR="00B07843" w:rsidRPr="0053500C" w:rsidRDefault="00B07843" w:rsidP="006A14A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150C" w14:textId="694B9327" w:rsidR="00B07843" w:rsidRPr="00AF57E9" w:rsidRDefault="00FB2631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13592021" wp14:editId="1EECA998">
                  <wp:extent cx="1943099" cy="7429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180" cy="74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594B1511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0E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0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B1510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18125B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594B1512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64A88" w14:textId="77777777" w:rsidR="00957C32" w:rsidRDefault="00957C32">
      <w:r>
        <w:separator/>
      </w:r>
    </w:p>
  </w:endnote>
  <w:endnote w:type="continuationSeparator" w:id="0">
    <w:p w14:paraId="5DDE1B56" w14:textId="77777777" w:rsidR="00957C32" w:rsidRDefault="0095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94B153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94B153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94B153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94B153D" w14:textId="62577ED8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00A21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00A2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94B153E" w14:textId="77777777" w:rsidR="00354861" w:rsidRPr="0098529F" w:rsidRDefault="00957C3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94B154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94B154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4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94B154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4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594B154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594B154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94B154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94B1548" w14:textId="77777777" w:rsidR="00E678BB" w:rsidRPr="00354861" w:rsidRDefault="00957C32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E8142" w14:textId="77777777" w:rsidR="00957C32" w:rsidRDefault="00957C32">
      <w:r>
        <w:separator/>
      </w:r>
    </w:p>
  </w:footnote>
  <w:footnote w:type="continuationSeparator" w:id="0">
    <w:p w14:paraId="2AFEC0A6" w14:textId="77777777" w:rsidR="00957C32" w:rsidRDefault="0095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94B151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94B151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94B151C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94B1524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94B151E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94B1549" wp14:editId="594B154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94B151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94B152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94B152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94B1522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2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94B152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94B1525" w14:textId="77777777" w:rsidR="009220EC" w:rsidRPr="00D84715" w:rsidRDefault="00957C3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94B1526" w14:textId="77777777" w:rsidR="009220EC" w:rsidRDefault="00957C3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94B152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2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94B152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94B152A" w14:textId="77777777" w:rsidR="003D6D13" w:rsidRPr="00D84715" w:rsidRDefault="00957C3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94B152B" w14:textId="77777777" w:rsidR="003D6D13" w:rsidRPr="00D84715" w:rsidRDefault="00957C3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94B152C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2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94B153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94B152F" w14:textId="77777777" w:rsidR="009220EC" w:rsidRPr="00D84715" w:rsidRDefault="00957C3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94B1530" w14:textId="77777777" w:rsidR="009220EC" w:rsidRPr="00D84715" w:rsidRDefault="00957C3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94B153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32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94B153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94B1534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94B1535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94B153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94B153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4B153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94B153A" w14:textId="77777777" w:rsidR="00E678BB" w:rsidRPr="00D84715" w:rsidRDefault="00957C32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00D97"/>
    <w:multiLevelType w:val="hybridMultilevel"/>
    <w:tmpl w:val="4FB41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E0E7A"/>
    <w:multiLevelType w:val="multilevel"/>
    <w:tmpl w:val="0409001D"/>
    <w:numStyleLink w:val="SolelBulletList1"/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E75F5"/>
    <w:rsid w:val="0018125B"/>
    <w:rsid w:val="001B1929"/>
    <w:rsid w:val="001B27BD"/>
    <w:rsid w:val="002D5C29"/>
    <w:rsid w:val="00336CDD"/>
    <w:rsid w:val="0036065D"/>
    <w:rsid w:val="004A4352"/>
    <w:rsid w:val="004E0B2C"/>
    <w:rsid w:val="00514ED8"/>
    <w:rsid w:val="00534CCB"/>
    <w:rsid w:val="00572407"/>
    <w:rsid w:val="005779DF"/>
    <w:rsid w:val="006401F5"/>
    <w:rsid w:val="00643FC1"/>
    <w:rsid w:val="00675430"/>
    <w:rsid w:val="006A14A3"/>
    <w:rsid w:val="006D6F6C"/>
    <w:rsid w:val="00727BFF"/>
    <w:rsid w:val="007548B0"/>
    <w:rsid w:val="007813E5"/>
    <w:rsid w:val="007B41FD"/>
    <w:rsid w:val="007C4A53"/>
    <w:rsid w:val="00846A0E"/>
    <w:rsid w:val="00880CBD"/>
    <w:rsid w:val="00911DF7"/>
    <w:rsid w:val="00946D34"/>
    <w:rsid w:val="009532C5"/>
    <w:rsid w:val="00957A71"/>
    <w:rsid w:val="00957C32"/>
    <w:rsid w:val="009B6B29"/>
    <w:rsid w:val="009F7FB7"/>
    <w:rsid w:val="00A00A21"/>
    <w:rsid w:val="00A662F8"/>
    <w:rsid w:val="00A77B8A"/>
    <w:rsid w:val="00A90EE3"/>
    <w:rsid w:val="00AE3478"/>
    <w:rsid w:val="00B07843"/>
    <w:rsid w:val="00B53C37"/>
    <w:rsid w:val="00B85624"/>
    <w:rsid w:val="00BC4C4D"/>
    <w:rsid w:val="00C25E6B"/>
    <w:rsid w:val="00C43315"/>
    <w:rsid w:val="00C53D54"/>
    <w:rsid w:val="00C70AF8"/>
    <w:rsid w:val="00D3448C"/>
    <w:rsid w:val="00D577F8"/>
    <w:rsid w:val="00D917A5"/>
    <w:rsid w:val="00DD2E73"/>
    <w:rsid w:val="00E42B1C"/>
    <w:rsid w:val="00E630D4"/>
    <w:rsid w:val="00E8203D"/>
    <w:rsid w:val="00F15B21"/>
    <w:rsid w:val="00F42675"/>
    <w:rsid w:val="00FB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B14B4"/>
  <w15:docId w15:val="{33C5656C-7E4F-4EA6-ABDB-4CA7A087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104943818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2018-10-15T07:43:12+00:00</SDDocDate>
    <elnewpapaerdate xmlns="276fb107-33e2-4c3f-bae8-9cd5efb2baae" xsi:nil="true"/>
    <SDHebDate xmlns="276fb107-33e2-4c3f-bae8-9cd5efb2baae">ו'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98A99362-BFA8-42CE-9EF7-2007124F7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3CFD1-AFB4-435A-AFE3-FF920ACC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391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נמלה 2019 (2).docx.</vt:lpstr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נמלה 2019 (2).docx.</dc:title>
  <dc:creator>Marina Paz</dc:creator>
  <cp:lastModifiedBy>דורין אמויאל</cp:lastModifiedBy>
  <cp:revision>3</cp:revision>
  <cp:lastPrinted>2018-09-13T09:22:00Z</cp:lastPrinted>
  <dcterms:created xsi:type="dcterms:W3CDTF">2022-11-07T08:14:00Z</dcterms:created>
  <dcterms:modified xsi:type="dcterms:W3CDTF">2022-11-08T08:14:00Z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